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69BB" w14:textId="77777777" w:rsidR="0032619F" w:rsidRPr="00071BC7" w:rsidRDefault="0032619F" w:rsidP="0032619F">
      <w:pPr>
        <w:pStyle w:val="Naslov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71BC7">
        <w:rPr>
          <w:rFonts w:ascii="Arial" w:hAnsi="Arial" w:cs="Arial"/>
          <w:b/>
          <w:bCs/>
          <w:color w:val="auto"/>
          <w:sz w:val="24"/>
          <w:szCs w:val="24"/>
        </w:rPr>
        <w:t>ZAHTEVEK ZA PREKLIC VELJAVNOSTI IZVIRNIKA CERTIFIKATA O NACIONALNI POKLICNI KVALIFIKACIJI</w:t>
      </w:r>
    </w:p>
    <w:p w14:paraId="6A6F17A7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42EB5116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589296A7" w14:textId="77777777" w:rsidR="0032619F" w:rsidRPr="001D2F9D" w:rsidRDefault="0032619F" w:rsidP="0032619F">
      <w:pPr>
        <w:tabs>
          <w:tab w:val="left" w:pos="2091"/>
        </w:tabs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ab/>
      </w:r>
    </w:p>
    <w:p w14:paraId="0AAA6075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  <w:u w:val="single"/>
        </w:rPr>
      </w:pPr>
      <w:r w:rsidRPr="001D2F9D">
        <w:rPr>
          <w:rFonts w:cs="Arial"/>
          <w:b/>
          <w:bCs/>
          <w:szCs w:val="20"/>
          <w:u w:val="single"/>
        </w:rPr>
        <w:t xml:space="preserve">Podatki o imetniku/imetnici certifikata </w:t>
      </w:r>
    </w:p>
    <w:p w14:paraId="45432F89" w14:textId="77777777" w:rsidR="0032619F" w:rsidRPr="001D2F9D" w:rsidRDefault="0032619F" w:rsidP="0032619F">
      <w:pPr>
        <w:pStyle w:val="Odstavekseznama"/>
        <w:jc w:val="both"/>
        <w:rPr>
          <w:rFonts w:cs="Arial"/>
          <w:b/>
          <w:bCs/>
          <w:szCs w:val="20"/>
          <w:u w:val="single"/>
        </w:rPr>
      </w:pPr>
    </w:p>
    <w:p w14:paraId="3D837C1A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Ime in priimek: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1D2F9D">
        <w:rPr>
          <w:rFonts w:cs="Arial"/>
          <w:szCs w:val="20"/>
        </w:rPr>
        <w:instrText xml:space="preserve"> FORMTEXT </w:instrText>
      </w:r>
      <w:r w:rsidRPr="001D2F9D">
        <w:rPr>
          <w:rFonts w:cs="Arial"/>
          <w:szCs w:val="20"/>
        </w:rPr>
      </w:r>
      <w:r w:rsidRPr="001D2F9D">
        <w:rPr>
          <w:rFonts w:cs="Arial"/>
          <w:szCs w:val="20"/>
        </w:rPr>
        <w:fldChar w:fldCharType="separate"/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szCs w:val="20"/>
        </w:rPr>
        <w:fldChar w:fldCharType="end"/>
      </w:r>
      <w:bookmarkEnd w:id="0"/>
    </w:p>
    <w:p w14:paraId="783CC968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F07A46D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Naslov stalnega prebivališča: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1"/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t xml:space="preserve"> </w:t>
      </w:r>
    </w:p>
    <w:p w14:paraId="733BB6FF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4E846D4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E-pošta: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t xml:space="preserve"> </w:t>
      </w:r>
    </w:p>
    <w:p w14:paraId="6DF205F5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8DB8B2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19754609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  <w:u w:val="single"/>
        </w:rPr>
      </w:pPr>
      <w:r w:rsidRPr="001D2F9D">
        <w:rPr>
          <w:rFonts w:cs="Arial"/>
          <w:b/>
          <w:bCs/>
          <w:szCs w:val="20"/>
          <w:u w:val="single"/>
        </w:rPr>
        <w:t>Podatki o certifikatu</w:t>
      </w:r>
      <w:r w:rsidRPr="001D2F9D">
        <w:rPr>
          <w:rStyle w:val="Sprotnaopomba-sklic"/>
          <w:rFonts w:cs="Arial"/>
          <w:b/>
          <w:bCs/>
          <w:szCs w:val="20"/>
          <w:u w:val="single"/>
        </w:rPr>
        <w:footnoteReference w:id="1"/>
      </w:r>
      <w:r w:rsidRPr="001D2F9D">
        <w:rPr>
          <w:rFonts w:cs="Arial"/>
          <w:b/>
          <w:bCs/>
          <w:szCs w:val="20"/>
          <w:u w:val="single"/>
        </w:rPr>
        <w:t xml:space="preserve"> </w:t>
      </w:r>
    </w:p>
    <w:p w14:paraId="430C810A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1BF3832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Nacionalna poklicna kvalifikacija (NPK)</w:t>
      </w:r>
      <w:r w:rsidRPr="001D2F9D">
        <w:rPr>
          <w:rStyle w:val="Sprotnaopomba-sklic"/>
          <w:rFonts w:cs="Arial"/>
          <w:b/>
          <w:bCs/>
          <w:szCs w:val="20"/>
        </w:rPr>
        <w:footnoteReference w:id="2"/>
      </w:r>
      <w:r w:rsidRPr="001D2F9D">
        <w:rPr>
          <w:rFonts w:cs="Arial"/>
          <w:b/>
          <w:bCs/>
          <w:szCs w:val="20"/>
        </w:rPr>
        <w:t>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2" w:name="Besedilo10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2"/>
    </w:p>
    <w:p w14:paraId="192FDC00" w14:textId="77777777" w:rsidR="0051677A" w:rsidRDefault="0051677A" w:rsidP="0032619F">
      <w:pPr>
        <w:jc w:val="both"/>
        <w:rPr>
          <w:rFonts w:cs="Arial"/>
          <w:b/>
          <w:bCs/>
          <w:szCs w:val="20"/>
        </w:rPr>
      </w:pPr>
    </w:p>
    <w:p w14:paraId="19C82A5E" w14:textId="500CE166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Številka certifikata: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3" w:name="Besedilo7"/>
      <w:r w:rsidRPr="001D2F9D">
        <w:rPr>
          <w:rFonts w:cs="Arial"/>
          <w:szCs w:val="20"/>
        </w:rPr>
        <w:instrText xml:space="preserve"> FORMTEXT </w:instrText>
      </w:r>
      <w:r w:rsidRPr="001D2F9D">
        <w:rPr>
          <w:rFonts w:cs="Arial"/>
          <w:szCs w:val="20"/>
        </w:rPr>
      </w:r>
      <w:r w:rsidRPr="001D2F9D">
        <w:rPr>
          <w:rFonts w:cs="Arial"/>
          <w:szCs w:val="20"/>
        </w:rPr>
        <w:fldChar w:fldCharType="separate"/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szCs w:val="20"/>
        </w:rPr>
        <w:fldChar w:fldCharType="end"/>
      </w:r>
      <w:bookmarkEnd w:id="3"/>
    </w:p>
    <w:p w14:paraId="2F0E08A1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szCs w:val="20"/>
        </w:rPr>
        <w:t xml:space="preserve"> </w:t>
      </w:r>
    </w:p>
    <w:p w14:paraId="486DCFF8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Datum izdaje certifikata: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4" w:name="Besedilo8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4"/>
      <w:r w:rsidRPr="001D2F9D">
        <w:rPr>
          <w:rFonts w:cs="Arial"/>
          <w:szCs w:val="20"/>
        </w:rPr>
        <w:t xml:space="preserve"> </w:t>
      </w:r>
    </w:p>
    <w:p w14:paraId="37D041E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B7BED9D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Izdajatelj certifikata: 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5" w:name="Besedilo9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5"/>
    </w:p>
    <w:p w14:paraId="6C578590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</w:p>
    <w:p w14:paraId="74ABC3DE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C8624D7" w14:textId="77777777" w:rsidR="0032619F" w:rsidRPr="00EC6A77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</w:rPr>
      </w:pPr>
      <w:r w:rsidRPr="00EC6A77">
        <w:rPr>
          <w:rFonts w:cs="Arial"/>
          <w:b/>
          <w:bCs/>
          <w:szCs w:val="20"/>
          <w:u w:val="single"/>
        </w:rPr>
        <w:t>Razlog za preklic</w:t>
      </w:r>
      <w:r w:rsidRPr="00EC6A77">
        <w:rPr>
          <w:rFonts w:cs="Arial"/>
          <w:b/>
          <w:bCs/>
          <w:szCs w:val="20"/>
        </w:rPr>
        <w:t xml:space="preserve"> </w:t>
      </w:r>
      <w:r w:rsidRPr="00EC6A77">
        <w:rPr>
          <w:rFonts w:cs="Arial"/>
          <w:szCs w:val="20"/>
        </w:rPr>
        <w:t>(označite ustrezno)</w:t>
      </w:r>
    </w:p>
    <w:p w14:paraId="41403C6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85ADFDD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61516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Izguba certifikata </w:t>
      </w:r>
    </w:p>
    <w:p w14:paraId="314AF8F4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581335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Uničenje certifikata </w:t>
      </w:r>
    </w:p>
    <w:p w14:paraId="243D700D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7246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Odtujitev certifikata </w:t>
      </w:r>
    </w:p>
    <w:p w14:paraId="64005A2B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C900D57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3D5CCE1F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Izjava o preklicu </w:t>
      </w:r>
    </w:p>
    <w:p w14:paraId="2C5C5D7F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6E7B89A1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szCs w:val="20"/>
        </w:rPr>
        <w:t xml:space="preserve">S podpisom tega obrazca izjavljam, da želim preklicati veljavnost izvirnika certifikata o nacionalni poklicni kvalifikaciji, navedenega v 2. točki obrazca. Seznanjen/seznanjena sem, da bo Ministrstvo za gospodarstvo, delo in šport podatke o preklicu objavilo na osrednjem spletnem mestu </w:t>
      </w:r>
      <w:proofErr w:type="spellStart"/>
      <w:r w:rsidRPr="001D2F9D">
        <w:rPr>
          <w:rFonts w:cs="Arial"/>
          <w:szCs w:val="20"/>
        </w:rPr>
        <w:t>gov</w:t>
      </w:r>
      <w:proofErr w:type="spellEnd"/>
      <w:r w:rsidRPr="001D2F9D">
        <w:rPr>
          <w:rFonts w:cs="Arial"/>
          <w:szCs w:val="20"/>
        </w:rPr>
        <w:t>.si.</w:t>
      </w:r>
    </w:p>
    <w:p w14:paraId="145BE40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24484BE5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Datum:</w:t>
      </w:r>
      <w:r w:rsidRPr="001D2F9D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1165053361"/>
          <w:placeholder>
            <w:docPart w:val="307C7AB5092B49D0BA4386E3B4D26D4B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1D2F9D">
            <w:rPr>
              <w:rStyle w:val="Besedilooznabemesta"/>
              <w:rFonts w:cs="Arial"/>
              <w:szCs w:val="20"/>
            </w:rPr>
            <w:t>Kliknite ali tapnite tukaj, če želite vnesti datum.</w:t>
          </w:r>
        </w:sdtContent>
      </w:sdt>
      <w:r w:rsidRPr="001D2F9D">
        <w:rPr>
          <w:rFonts w:cs="Arial"/>
          <w:szCs w:val="20"/>
        </w:rPr>
        <w:t xml:space="preserve"> </w:t>
      </w:r>
    </w:p>
    <w:p w14:paraId="0494582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A05857D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0DED949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Podpis imetnika/imetnice certifikata:  </w:t>
      </w:r>
    </w:p>
    <w:p w14:paraId="1042AD4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68FF0609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1A9787C6" w14:textId="77777777" w:rsidR="0032619F" w:rsidRPr="001D2F9D" w:rsidRDefault="0032619F" w:rsidP="0032619F">
      <w:pPr>
        <w:jc w:val="center"/>
        <w:rPr>
          <w:rFonts w:cs="Arial"/>
          <w:b/>
          <w:bCs/>
          <w:color w:val="FF0000"/>
          <w:szCs w:val="20"/>
          <w:u w:val="single"/>
        </w:rPr>
      </w:pPr>
      <w:r w:rsidRPr="001D2F9D">
        <w:rPr>
          <w:rFonts w:cs="Arial"/>
          <w:b/>
          <w:bCs/>
          <w:color w:val="FF0000"/>
          <w:szCs w:val="20"/>
          <w:u w:val="single"/>
        </w:rPr>
        <w:lastRenderedPageBreak/>
        <w:t>Zahtevek se vloži v</w:t>
      </w:r>
      <w:r w:rsidRPr="001D2F9D">
        <w:rPr>
          <w:rStyle w:val="Sprotnaopomba-sklic"/>
          <w:rFonts w:cs="Arial"/>
          <w:b/>
          <w:bCs/>
          <w:color w:val="FF0000"/>
          <w:szCs w:val="20"/>
          <w:u w:val="single"/>
        </w:rPr>
        <w:footnoteReference w:id="3"/>
      </w:r>
      <w:r w:rsidRPr="001D2F9D">
        <w:rPr>
          <w:rFonts w:cs="Arial"/>
          <w:b/>
          <w:bCs/>
          <w:color w:val="FF0000"/>
          <w:szCs w:val="20"/>
          <w:u w:val="single"/>
        </w:rPr>
        <w:t>:</w:t>
      </w:r>
    </w:p>
    <w:p w14:paraId="42407E1D" w14:textId="77777777" w:rsidR="0032619F" w:rsidRDefault="0032619F" w:rsidP="0032619F">
      <w:pPr>
        <w:rPr>
          <w:rFonts w:cs="Arial"/>
          <w:b/>
          <w:bCs/>
          <w:color w:val="FF0000"/>
          <w:szCs w:val="20"/>
        </w:rPr>
      </w:pPr>
    </w:p>
    <w:p w14:paraId="3F32E771" w14:textId="77777777" w:rsidR="0032619F" w:rsidRDefault="0032619F" w:rsidP="0032619F">
      <w:pPr>
        <w:jc w:val="center"/>
        <w:rPr>
          <w:rFonts w:cs="Arial"/>
          <w:szCs w:val="20"/>
        </w:rPr>
      </w:pPr>
      <w:proofErr w:type="gramStart"/>
      <w:r w:rsidRPr="001D2F9D">
        <w:rPr>
          <w:rFonts w:cs="Arial"/>
          <w:b/>
          <w:bCs/>
          <w:szCs w:val="20"/>
        </w:rPr>
        <w:t>pisni</w:t>
      </w:r>
      <w:proofErr w:type="gramEnd"/>
      <w:r w:rsidRPr="001D2F9D">
        <w:rPr>
          <w:rFonts w:cs="Arial"/>
          <w:b/>
          <w:bCs/>
          <w:szCs w:val="20"/>
        </w:rPr>
        <w:t xml:space="preserve"> obliki</w:t>
      </w:r>
      <w:r w:rsidRPr="001D2F9D">
        <w:rPr>
          <w:rFonts w:cs="Arial"/>
          <w:szCs w:val="20"/>
        </w:rPr>
        <w:t>, ki je napisana ali natisnjena in </w:t>
      </w:r>
      <w:r w:rsidRPr="001D2F9D">
        <w:rPr>
          <w:rFonts w:cs="Arial"/>
          <w:b/>
          <w:bCs/>
          <w:szCs w:val="20"/>
        </w:rPr>
        <w:t>lastnoročno podpisana</w:t>
      </w:r>
      <w:r w:rsidRPr="001D2F9D">
        <w:rPr>
          <w:rFonts w:cs="Arial"/>
          <w:szCs w:val="20"/>
        </w:rPr>
        <w:t>, na naslov:</w:t>
      </w:r>
    </w:p>
    <w:p w14:paraId="1EE5A9C7" w14:textId="77777777" w:rsidR="0032619F" w:rsidRPr="001D2F9D" w:rsidRDefault="0032619F" w:rsidP="0032619F">
      <w:pPr>
        <w:ind w:left="720"/>
        <w:rPr>
          <w:rFonts w:cs="Arial"/>
          <w:szCs w:val="20"/>
        </w:rPr>
      </w:pPr>
    </w:p>
    <w:p w14:paraId="6BAEF4F5" w14:textId="77777777" w:rsidR="0032619F" w:rsidRPr="001D2F9D" w:rsidRDefault="0032619F" w:rsidP="0032619F">
      <w:pPr>
        <w:jc w:val="center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Ministrstvo za gospodarstvo, delo in šport</w:t>
      </w:r>
      <w:r w:rsidRPr="001D2F9D">
        <w:rPr>
          <w:rFonts w:cs="Arial"/>
          <w:szCs w:val="20"/>
        </w:rPr>
        <w:br/>
        <w:t>Kotnikova ulica 5</w:t>
      </w:r>
      <w:r w:rsidRPr="001D2F9D">
        <w:rPr>
          <w:rFonts w:cs="Arial"/>
          <w:szCs w:val="20"/>
        </w:rPr>
        <w:br/>
        <w:t>1000 Ljubljana</w:t>
      </w:r>
    </w:p>
    <w:p w14:paraId="31F847A7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1CE193D5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>ali</w:t>
      </w:r>
    </w:p>
    <w:p w14:paraId="14F114C5" w14:textId="77777777" w:rsidR="0032619F" w:rsidRDefault="0032619F" w:rsidP="0032619F">
      <w:pPr>
        <w:rPr>
          <w:rFonts w:cs="Arial"/>
          <w:b/>
          <w:bCs/>
          <w:szCs w:val="20"/>
        </w:rPr>
      </w:pPr>
    </w:p>
    <w:p w14:paraId="7FB67A7E" w14:textId="77777777" w:rsidR="0032619F" w:rsidRDefault="0032619F" w:rsidP="0032619F">
      <w:pPr>
        <w:jc w:val="center"/>
        <w:rPr>
          <w:rFonts w:cs="Arial"/>
          <w:szCs w:val="20"/>
        </w:rPr>
      </w:pPr>
      <w:proofErr w:type="gramStart"/>
      <w:r w:rsidRPr="001D2F9D">
        <w:rPr>
          <w:rFonts w:cs="Arial"/>
          <w:b/>
          <w:bCs/>
          <w:szCs w:val="20"/>
        </w:rPr>
        <w:t>elektronski</w:t>
      </w:r>
      <w:proofErr w:type="gramEnd"/>
      <w:r w:rsidRPr="001D2F9D">
        <w:rPr>
          <w:rFonts w:cs="Arial"/>
          <w:b/>
          <w:bCs/>
          <w:szCs w:val="20"/>
        </w:rPr>
        <w:t xml:space="preserve"> obliki</w:t>
      </w:r>
      <w:r w:rsidRPr="001D2F9D">
        <w:rPr>
          <w:rFonts w:cs="Arial"/>
          <w:szCs w:val="20"/>
        </w:rPr>
        <w:t xml:space="preserve">, ki je </w:t>
      </w:r>
      <w:r w:rsidRPr="001D2F9D">
        <w:rPr>
          <w:rFonts w:cs="Arial"/>
          <w:b/>
          <w:bCs/>
          <w:szCs w:val="20"/>
        </w:rPr>
        <w:t>podpisana z naprednim elektronskim podpisom</w:t>
      </w:r>
      <w:r w:rsidRPr="001D2F9D">
        <w:rPr>
          <w:rFonts w:cs="Arial"/>
          <w:szCs w:val="20"/>
        </w:rPr>
        <w:t>, ki temelji na kvalificiranem potrdilu za elektronske podpise, ali s kvalificiranim elektronskim podpisom, na naslov</w:t>
      </w:r>
      <w:r>
        <w:rPr>
          <w:rFonts w:cs="Arial"/>
          <w:szCs w:val="20"/>
        </w:rPr>
        <w:t>:</w:t>
      </w:r>
    </w:p>
    <w:p w14:paraId="16862511" w14:textId="77777777" w:rsidR="0032619F" w:rsidRDefault="0032619F" w:rsidP="0032619F">
      <w:pPr>
        <w:rPr>
          <w:rFonts w:cs="Arial"/>
          <w:szCs w:val="20"/>
        </w:rPr>
      </w:pPr>
    </w:p>
    <w:p w14:paraId="3348C93B" w14:textId="5D5681E9" w:rsidR="0032619F" w:rsidRPr="00FE05B1" w:rsidRDefault="00FE05B1" w:rsidP="0032619F">
      <w:pPr>
        <w:jc w:val="center"/>
        <w:rPr>
          <w:rFonts w:cs="Arial"/>
          <w:b/>
          <w:bCs/>
          <w:szCs w:val="20"/>
        </w:rPr>
      </w:pPr>
      <w:hyperlink r:id="rId7" w:history="1">
        <w:r w:rsidRPr="00FE05B1">
          <w:rPr>
            <w:rStyle w:val="Hiperpovezava"/>
            <w:b/>
            <w:bCs/>
          </w:rPr>
          <w:t>gp.mgds@gov.si</w:t>
        </w:r>
      </w:hyperlink>
      <w:r w:rsidR="0032619F" w:rsidRPr="00FE05B1">
        <w:rPr>
          <w:rFonts w:cs="Arial"/>
          <w:b/>
          <w:bCs/>
          <w:szCs w:val="20"/>
        </w:rPr>
        <w:t>.</w:t>
      </w:r>
    </w:p>
    <w:p w14:paraId="0A5C9DED" w14:textId="77777777" w:rsidR="0032619F" w:rsidRPr="001D2F9D" w:rsidRDefault="0032619F" w:rsidP="0032619F">
      <w:pPr>
        <w:ind w:left="720"/>
        <w:rPr>
          <w:rFonts w:cs="Arial"/>
          <w:szCs w:val="20"/>
        </w:rPr>
      </w:pPr>
    </w:p>
    <w:p w14:paraId="1E233723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4806E95E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3449F9D9" w14:textId="77777777" w:rsidR="00AB660A" w:rsidRPr="0032619F" w:rsidRDefault="00AB660A" w:rsidP="0032619F"/>
    <w:sectPr w:rsidR="00AB660A" w:rsidRPr="0032619F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B5930" w14:textId="77777777" w:rsidR="00B963C4" w:rsidRDefault="00B963C4" w:rsidP="008A4089">
      <w:pPr>
        <w:spacing w:line="240" w:lineRule="auto"/>
      </w:pPr>
      <w:r>
        <w:separator/>
      </w:r>
    </w:p>
  </w:endnote>
  <w:endnote w:type="continuationSeparator" w:id="0">
    <w:p w14:paraId="5F5AD933" w14:textId="77777777" w:rsidR="00B963C4" w:rsidRDefault="00B963C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3BF2" w14:textId="77777777" w:rsidR="001B111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2D36F9C" w14:textId="77777777" w:rsidR="001B1117" w:rsidRDefault="001B111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A5F2" w14:textId="77777777" w:rsidR="001B111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662E47E" w14:textId="77777777" w:rsidR="001B1117" w:rsidRDefault="001B11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46A9" w14:textId="77777777" w:rsidR="00B963C4" w:rsidRDefault="00B963C4" w:rsidP="008A4089">
      <w:pPr>
        <w:spacing w:line="240" w:lineRule="auto"/>
      </w:pPr>
      <w:r>
        <w:separator/>
      </w:r>
    </w:p>
  </w:footnote>
  <w:footnote w:type="continuationSeparator" w:id="0">
    <w:p w14:paraId="685E79A0" w14:textId="77777777" w:rsidR="00B963C4" w:rsidRDefault="00B963C4" w:rsidP="008A4089">
      <w:pPr>
        <w:spacing w:line="240" w:lineRule="auto"/>
      </w:pPr>
      <w:r>
        <w:continuationSeparator/>
      </w:r>
    </w:p>
  </w:footnote>
  <w:footnote w:id="1">
    <w:p w14:paraId="4C33A911" w14:textId="77777777" w:rsidR="0032619F" w:rsidRPr="00966BA7" w:rsidRDefault="0032619F" w:rsidP="0032619F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66BA7">
        <w:rPr>
          <w:sz w:val="18"/>
          <w:szCs w:val="18"/>
        </w:rPr>
        <w:t xml:space="preserve">Če predlagatelj/predlagateljica nima podatkov o certifikatu, jih pred oddajo zahtevka pridobi pri izvajalcu, ki je certifikat izdal. Če izvajalec ne deluje več, podatke pridobi pri Državnem izpitnem centru (Kajuhova ulica 32 U, 1000 Ljubljana, </w:t>
      </w:r>
      <w:proofErr w:type="spellStart"/>
      <w:r w:rsidRPr="00966BA7">
        <w:rPr>
          <w:sz w:val="18"/>
          <w:szCs w:val="18"/>
        </w:rPr>
        <w:t>info@ric.si</w:t>
      </w:r>
      <w:proofErr w:type="spellEnd"/>
      <w:r w:rsidRPr="00966BA7">
        <w:rPr>
          <w:sz w:val="18"/>
          <w:szCs w:val="18"/>
        </w:rPr>
        <w:t>).</w:t>
      </w:r>
    </w:p>
  </w:footnote>
  <w:footnote w:id="2">
    <w:p w14:paraId="74E9DCEB" w14:textId="77777777" w:rsidR="0032619F" w:rsidRPr="00966BA7" w:rsidRDefault="0032619F" w:rsidP="0032619F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66BA7">
        <w:rPr>
          <w:sz w:val="18"/>
          <w:szCs w:val="18"/>
        </w:rPr>
        <w:t>Vnesite naziv kataloga standardov strokovnih znanj in spretnosti</w:t>
      </w:r>
      <w:proofErr w:type="gramStart"/>
      <w:r w:rsidRPr="00966BA7">
        <w:rPr>
          <w:sz w:val="18"/>
          <w:szCs w:val="18"/>
        </w:rPr>
        <w:t>.</w:t>
      </w:r>
      <w:proofErr w:type="gramEnd"/>
    </w:p>
  </w:footnote>
  <w:footnote w:id="3">
    <w:p w14:paraId="4ACD2B37" w14:textId="77777777" w:rsidR="0032619F" w:rsidRDefault="0032619F" w:rsidP="0032619F">
      <w:pPr>
        <w:jc w:val="both"/>
      </w:pPr>
      <w:r>
        <w:rPr>
          <w:rStyle w:val="Sprotnaopomba-sklic"/>
        </w:rPr>
        <w:footnoteRef/>
      </w:r>
      <w:r>
        <w:t xml:space="preserve"> </w:t>
      </w:r>
      <w:r w:rsidRPr="00881A68">
        <w:rPr>
          <w:sz w:val="18"/>
          <w:szCs w:val="18"/>
        </w:rPr>
        <w:t xml:space="preserve">Ministrstvo za gospodarstvo, delo in </w:t>
      </w:r>
      <w:proofErr w:type="gramStart"/>
      <w:r w:rsidRPr="00881A68">
        <w:rPr>
          <w:sz w:val="18"/>
          <w:szCs w:val="18"/>
        </w:rPr>
        <w:t>šport</w:t>
      </w:r>
      <w:proofErr w:type="gramEnd"/>
      <w:r w:rsidRPr="00881A6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objavi </w:t>
      </w:r>
      <w:r w:rsidRPr="00881A68">
        <w:rPr>
          <w:sz w:val="18"/>
          <w:szCs w:val="18"/>
        </w:rPr>
        <w:t xml:space="preserve">samo preklice, ki so podpisani in posredovani na zgoraj </w:t>
      </w:r>
      <w:r>
        <w:rPr>
          <w:sz w:val="18"/>
          <w:szCs w:val="18"/>
        </w:rPr>
        <w:t>navedeni</w:t>
      </w:r>
      <w:r w:rsidRPr="00881A68">
        <w:rPr>
          <w:sz w:val="18"/>
          <w:szCs w:val="18"/>
        </w:rPr>
        <w:t xml:space="preserve"> način.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096F" w14:textId="77777777" w:rsidR="001B1117" w:rsidRPr="00110CBD" w:rsidRDefault="001B111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703CB28" w14:textId="77777777" w:rsidTr="00CA6DCC">
      <w:trPr>
        <w:trHeight w:hRule="exact" w:val="847"/>
      </w:trPr>
      <w:tc>
        <w:tcPr>
          <w:tcW w:w="649" w:type="dxa"/>
        </w:tcPr>
        <w:p w14:paraId="1F5D5514" w14:textId="77777777" w:rsidR="001B111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A959B02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8688527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1CC8F273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409F1FA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C94F99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A389DD4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90BA4D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EC05368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34C7B33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481F12C4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B1FCEB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E4ABA7E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3E1569A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06C44231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22C0906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E62FFFF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C2E3F1E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7957821" w14:textId="77777777" w:rsidR="001B1117" w:rsidRPr="006D42D9" w:rsidRDefault="001B111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5380D0E" w14:textId="77777777" w:rsidR="001B111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1D52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259C3E7" w14:textId="77777777" w:rsidR="001B111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DE6C49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38BD4B63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101DFF8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4FFA001D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  <w:proofErr w:type="spellEnd"/>
  </w:p>
  <w:p w14:paraId="44E33C44" w14:textId="77777777" w:rsidR="001B1117" w:rsidRPr="008F3500" w:rsidRDefault="001B111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23900"/>
    <w:multiLevelType w:val="hybridMultilevel"/>
    <w:tmpl w:val="5DFACF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1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02"/>
    <w:rsid w:val="000150D5"/>
    <w:rsid w:val="000357E2"/>
    <w:rsid w:val="00071BC7"/>
    <w:rsid w:val="00084DCE"/>
    <w:rsid w:val="000E7800"/>
    <w:rsid w:val="00127787"/>
    <w:rsid w:val="00155C02"/>
    <w:rsid w:val="001B1117"/>
    <w:rsid w:val="001B3F3C"/>
    <w:rsid w:val="001C75CB"/>
    <w:rsid w:val="001D63FE"/>
    <w:rsid w:val="002041F5"/>
    <w:rsid w:val="00232A12"/>
    <w:rsid w:val="00266334"/>
    <w:rsid w:val="00291EE2"/>
    <w:rsid w:val="00293568"/>
    <w:rsid w:val="0032619F"/>
    <w:rsid w:val="003430D0"/>
    <w:rsid w:val="003702FA"/>
    <w:rsid w:val="00374230"/>
    <w:rsid w:val="0039681E"/>
    <w:rsid w:val="003A2889"/>
    <w:rsid w:val="004404E7"/>
    <w:rsid w:val="004941CD"/>
    <w:rsid w:val="004B2E47"/>
    <w:rsid w:val="005141A8"/>
    <w:rsid w:val="0051677A"/>
    <w:rsid w:val="00571154"/>
    <w:rsid w:val="005A00F8"/>
    <w:rsid w:val="005F429B"/>
    <w:rsid w:val="00631DA0"/>
    <w:rsid w:val="00722E8D"/>
    <w:rsid w:val="00770FEA"/>
    <w:rsid w:val="0079510C"/>
    <w:rsid w:val="007A64F5"/>
    <w:rsid w:val="007B79D1"/>
    <w:rsid w:val="00813AFD"/>
    <w:rsid w:val="00830B3D"/>
    <w:rsid w:val="00863AA6"/>
    <w:rsid w:val="008A1C8A"/>
    <w:rsid w:val="008A4089"/>
    <w:rsid w:val="00A0097E"/>
    <w:rsid w:val="00A13B8B"/>
    <w:rsid w:val="00A64427"/>
    <w:rsid w:val="00AB0359"/>
    <w:rsid w:val="00AB50FB"/>
    <w:rsid w:val="00AB660A"/>
    <w:rsid w:val="00AC1684"/>
    <w:rsid w:val="00AC7363"/>
    <w:rsid w:val="00B12F1A"/>
    <w:rsid w:val="00B72604"/>
    <w:rsid w:val="00B963C4"/>
    <w:rsid w:val="00BA0488"/>
    <w:rsid w:val="00BE68C7"/>
    <w:rsid w:val="00C3025A"/>
    <w:rsid w:val="00C77296"/>
    <w:rsid w:val="00CA38EE"/>
    <w:rsid w:val="00D01351"/>
    <w:rsid w:val="00D172A7"/>
    <w:rsid w:val="00D66869"/>
    <w:rsid w:val="00DE6C49"/>
    <w:rsid w:val="00EC6A77"/>
    <w:rsid w:val="00F02B2D"/>
    <w:rsid w:val="00F10699"/>
    <w:rsid w:val="00F13FDD"/>
    <w:rsid w:val="00F17F85"/>
    <w:rsid w:val="00FA7FF9"/>
    <w:rsid w:val="00FC6A27"/>
    <w:rsid w:val="00FD02DF"/>
    <w:rsid w:val="00FD2735"/>
    <w:rsid w:val="00FE05B1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1934"/>
  <w15:chartTrackingRefBased/>
  <w15:docId w15:val="{069456D4-2F0B-403C-9682-7ED5F25D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261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326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rsid w:val="0032619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2619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32619F"/>
    <w:rPr>
      <w:color w:val="666666"/>
    </w:rPr>
  </w:style>
  <w:style w:type="paragraph" w:styleId="Sprotnaopomba-besedilo">
    <w:name w:val="footnote text"/>
    <w:basedOn w:val="Navaden"/>
    <w:link w:val="Sprotnaopomba-besediloZnak"/>
    <w:rsid w:val="0032619F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32619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rsid w:val="0032619F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FE0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gp.mgds@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KM\MDS_s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C7AB5092B49D0BA4386E3B4D26D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27AE13-B657-4FBF-B6D4-566B0575E709}"/>
      </w:docPartPr>
      <w:docPartBody>
        <w:p w:rsidR="00705F8E" w:rsidRDefault="0061323F" w:rsidP="0061323F">
          <w:pPr>
            <w:pStyle w:val="307C7AB5092B49D0BA4386E3B4D26D4B"/>
          </w:pPr>
          <w:r w:rsidRPr="00C20749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F"/>
    <w:rsid w:val="00084DCE"/>
    <w:rsid w:val="00187DBA"/>
    <w:rsid w:val="005A00F8"/>
    <w:rsid w:val="0061323F"/>
    <w:rsid w:val="006A4C3B"/>
    <w:rsid w:val="00705F8E"/>
    <w:rsid w:val="007D209D"/>
    <w:rsid w:val="00B72604"/>
    <w:rsid w:val="00D812E9"/>
    <w:rsid w:val="00F1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1323F"/>
    <w:rPr>
      <w:color w:val="666666"/>
    </w:rPr>
  </w:style>
  <w:style w:type="paragraph" w:customStyle="1" w:styleId="307C7AB5092B49D0BA4386E3B4D26D4B">
    <w:name w:val="307C7AB5092B49D0BA4386E3B4D26D4B"/>
    <w:rsid w:val="00613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MDS_slo</Template>
  <TotalTime>45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SVŽU</cp:lastModifiedBy>
  <cp:revision>6</cp:revision>
  <cp:lastPrinted>2022-04-20T12:17:00Z</cp:lastPrinted>
  <dcterms:created xsi:type="dcterms:W3CDTF">2026-07-13T09:15:00Z</dcterms:created>
  <dcterms:modified xsi:type="dcterms:W3CDTF">2026-07-14T11:42:00Z</dcterms:modified>
</cp:coreProperties>
</file>